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8AE" w:rsidRPr="00FB0D90" w:rsidRDefault="007E18AE" w:rsidP="001B4F96">
      <w:pPr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  <w:r w:rsidRPr="00FB0D90">
        <w:rPr>
          <w:sz w:val="32"/>
          <w:szCs w:val="32"/>
        </w:rPr>
        <w:t xml:space="preserve"> учредительного собрания</w:t>
      </w:r>
    </w:p>
    <w:p w:rsidR="007E18AE" w:rsidRDefault="007E18AE" w:rsidP="001D3DB1">
      <w:pPr>
        <w:rPr>
          <w:sz w:val="28"/>
          <w:szCs w:val="28"/>
        </w:rPr>
      </w:pPr>
      <w:r>
        <w:rPr>
          <w:sz w:val="28"/>
          <w:szCs w:val="28"/>
        </w:rPr>
        <w:t>г. Борзя                                                                                                  23.05.2017 г.</w:t>
      </w:r>
    </w:p>
    <w:p w:rsidR="007E18AE" w:rsidRDefault="007E18AE" w:rsidP="001B4F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 № 1</w:t>
      </w:r>
    </w:p>
    <w:p w:rsidR="007E18AE" w:rsidRDefault="007E18AE" w:rsidP="001D3DB1">
      <w:pPr>
        <w:jc w:val="center"/>
        <w:rPr>
          <w:sz w:val="28"/>
          <w:szCs w:val="28"/>
        </w:rPr>
      </w:pPr>
      <w:r>
        <w:rPr>
          <w:sz w:val="28"/>
          <w:szCs w:val="28"/>
        </w:rPr>
        <w:t>Единственного учредителя Автономной некоммерческой организации социального обслуживания населения «Саранка»</w:t>
      </w:r>
    </w:p>
    <w:p w:rsidR="007E18AE" w:rsidRDefault="007E18AE" w:rsidP="001D3D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Единственный учредитель Автономной некоммерческой организации социального обслуживания населения «Саранка» </w:t>
      </w:r>
      <w:r w:rsidRPr="001B4F96">
        <w:rPr>
          <w:sz w:val="28"/>
          <w:szCs w:val="28"/>
        </w:rPr>
        <w:t>Юндунова Тамара Михайловна</w:t>
      </w:r>
      <w:r>
        <w:rPr>
          <w:sz w:val="28"/>
          <w:szCs w:val="28"/>
        </w:rPr>
        <w:t>, п</w:t>
      </w:r>
      <w:r w:rsidRPr="001B4F96">
        <w:rPr>
          <w:sz w:val="28"/>
          <w:szCs w:val="28"/>
        </w:rPr>
        <w:t xml:space="preserve">аспорт гражданина </w:t>
      </w:r>
      <w:r>
        <w:rPr>
          <w:sz w:val="28"/>
          <w:szCs w:val="28"/>
        </w:rPr>
        <w:t xml:space="preserve">РФ серия: 76 15 № 850310 </w:t>
      </w:r>
      <w:r w:rsidRPr="001B4F96">
        <w:rPr>
          <w:sz w:val="28"/>
          <w:szCs w:val="28"/>
        </w:rPr>
        <w:t>выдан: 11</w:t>
      </w:r>
      <w:r>
        <w:rPr>
          <w:sz w:val="28"/>
          <w:szCs w:val="28"/>
        </w:rPr>
        <w:t>.11 2015 г.</w:t>
      </w:r>
      <w:r w:rsidRPr="001B4F96">
        <w:rPr>
          <w:sz w:val="28"/>
          <w:szCs w:val="28"/>
        </w:rPr>
        <w:t xml:space="preserve"> ОУФМС России по Забайкаль</w:t>
      </w:r>
      <w:r>
        <w:rPr>
          <w:sz w:val="28"/>
          <w:szCs w:val="28"/>
        </w:rPr>
        <w:t xml:space="preserve">скому краю в Борзинском районе, решил: </w:t>
      </w:r>
    </w:p>
    <w:p w:rsidR="007E18AE" w:rsidRDefault="007E18AE" w:rsidP="001B4F9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B4F96">
        <w:rPr>
          <w:sz w:val="28"/>
          <w:szCs w:val="28"/>
        </w:rPr>
        <w:t xml:space="preserve">Создать </w:t>
      </w:r>
      <w:r>
        <w:rPr>
          <w:sz w:val="28"/>
          <w:szCs w:val="28"/>
        </w:rPr>
        <w:t xml:space="preserve">Автономную некоммерческую организацию </w:t>
      </w:r>
      <w:r w:rsidRPr="001B4F96">
        <w:rPr>
          <w:sz w:val="28"/>
          <w:szCs w:val="28"/>
        </w:rPr>
        <w:t>социального обслуживания населения «Саранка»</w:t>
      </w:r>
      <w:r>
        <w:rPr>
          <w:sz w:val="28"/>
          <w:szCs w:val="28"/>
        </w:rPr>
        <w:t>.</w:t>
      </w:r>
    </w:p>
    <w:p w:rsidR="007E18AE" w:rsidRDefault="007E18AE" w:rsidP="0014589B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B4F96">
        <w:rPr>
          <w:sz w:val="28"/>
          <w:szCs w:val="28"/>
        </w:rPr>
        <w:t>Утвердить Устав Автономной некоммерческой организации социального обслуживания населения «Саранка»</w:t>
      </w:r>
      <w:r>
        <w:rPr>
          <w:sz w:val="28"/>
          <w:szCs w:val="28"/>
        </w:rPr>
        <w:t>.</w:t>
      </w:r>
    </w:p>
    <w:p w:rsidR="007E18AE" w:rsidRDefault="007E18AE" w:rsidP="0014589B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D3DB1">
        <w:rPr>
          <w:sz w:val="28"/>
          <w:szCs w:val="28"/>
        </w:rPr>
        <w:t>Определить местом нахождения Автономной некоммерческой организации социального обслуживания населения «Саранка» Забайкальский край, Борзинский район</w:t>
      </w:r>
      <w:r>
        <w:rPr>
          <w:sz w:val="28"/>
          <w:szCs w:val="28"/>
        </w:rPr>
        <w:t xml:space="preserve"> г. Борзя.</w:t>
      </w:r>
    </w:p>
    <w:p w:rsidR="007E18AE" w:rsidRPr="001D3DB1" w:rsidRDefault="007E18AE" w:rsidP="0014589B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D3DB1">
        <w:rPr>
          <w:sz w:val="28"/>
          <w:szCs w:val="28"/>
        </w:rPr>
        <w:t>Назначить директором Юндунову Тамару Михайловну.</w:t>
      </w:r>
    </w:p>
    <w:p w:rsidR="007E18AE" w:rsidRDefault="007E18AE" w:rsidP="0014589B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уставной капитал в размере 10000 (десять тысяч) рублей.</w:t>
      </w:r>
    </w:p>
    <w:p w:rsidR="007E18AE" w:rsidRDefault="007E18AE" w:rsidP="0014589B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4589B">
        <w:rPr>
          <w:sz w:val="28"/>
          <w:szCs w:val="28"/>
        </w:rPr>
        <w:t>Утвердить эскиз печати Автономной некоммерческой организации социального обслуживания населения «Саранка»</w:t>
      </w:r>
      <w:r>
        <w:rPr>
          <w:sz w:val="28"/>
          <w:szCs w:val="28"/>
        </w:rPr>
        <w:t>.</w:t>
      </w:r>
    </w:p>
    <w:p w:rsidR="007E18AE" w:rsidRPr="0014589B" w:rsidRDefault="007E18AE" w:rsidP="0014589B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ответственным за изготовление печати </w:t>
      </w:r>
      <w:r w:rsidRPr="001B4F96">
        <w:rPr>
          <w:sz w:val="28"/>
          <w:szCs w:val="28"/>
        </w:rPr>
        <w:t>Юндунов</w:t>
      </w:r>
      <w:r>
        <w:rPr>
          <w:sz w:val="28"/>
          <w:szCs w:val="28"/>
        </w:rPr>
        <w:t>у</w:t>
      </w:r>
      <w:r w:rsidRPr="001B4F96">
        <w:rPr>
          <w:sz w:val="28"/>
          <w:szCs w:val="28"/>
        </w:rPr>
        <w:t xml:space="preserve"> Тамар</w:t>
      </w:r>
      <w:r>
        <w:rPr>
          <w:sz w:val="28"/>
          <w:szCs w:val="28"/>
        </w:rPr>
        <w:t>у</w:t>
      </w:r>
      <w:r w:rsidRPr="001B4F96">
        <w:rPr>
          <w:sz w:val="28"/>
          <w:szCs w:val="28"/>
        </w:rPr>
        <w:t xml:space="preserve"> Михайловн</w:t>
      </w:r>
      <w:r>
        <w:rPr>
          <w:sz w:val="28"/>
          <w:szCs w:val="28"/>
        </w:rPr>
        <w:t>у, п</w:t>
      </w:r>
      <w:r w:rsidRPr="001B4F96">
        <w:rPr>
          <w:sz w:val="28"/>
          <w:szCs w:val="28"/>
        </w:rPr>
        <w:t xml:space="preserve">аспорт гражданина </w:t>
      </w:r>
      <w:r>
        <w:rPr>
          <w:sz w:val="28"/>
          <w:szCs w:val="28"/>
        </w:rPr>
        <w:t xml:space="preserve">РФ серия: 76 15 № 850310 </w:t>
      </w:r>
      <w:r w:rsidRPr="001B4F96">
        <w:rPr>
          <w:sz w:val="28"/>
          <w:szCs w:val="28"/>
        </w:rPr>
        <w:t>выдан: 11</w:t>
      </w:r>
      <w:r>
        <w:rPr>
          <w:sz w:val="28"/>
          <w:szCs w:val="28"/>
        </w:rPr>
        <w:t>.11 2015 г.</w:t>
      </w:r>
      <w:r w:rsidRPr="001B4F96">
        <w:rPr>
          <w:sz w:val="28"/>
          <w:szCs w:val="28"/>
        </w:rPr>
        <w:t xml:space="preserve"> ОУФМС России по Забайкаль</w:t>
      </w:r>
      <w:r>
        <w:rPr>
          <w:sz w:val="28"/>
          <w:szCs w:val="28"/>
        </w:rPr>
        <w:t>скому краю в Борзинском районе.</w:t>
      </w:r>
    </w:p>
    <w:p w:rsidR="007E18AE" w:rsidRPr="007F5996" w:rsidRDefault="007E18AE" w:rsidP="007F599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Уполномочить</w:t>
      </w:r>
      <w:r w:rsidRPr="007F5996">
        <w:rPr>
          <w:sz w:val="28"/>
          <w:szCs w:val="28"/>
        </w:rPr>
        <w:t xml:space="preserve"> </w:t>
      </w:r>
      <w:r w:rsidRPr="001B4F96">
        <w:rPr>
          <w:sz w:val="28"/>
          <w:szCs w:val="28"/>
        </w:rPr>
        <w:t>Юндунов</w:t>
      </w:r>
      <w:r>
        <w:rPr>
          <w:sz w:val="28"/>
          <w:szCs w:val="28"/>
        </w:rPr>
        <w:t>у</w:t>
      </w:r>
      <w:r w:rsidRPr="001B4F96">
        <w:rPr>
          <w:sz w:val="28"/>
          <w:szCs w:val="28"/>
        </w:rPr>
        <w:t xml:space="preserve"> Тамар</w:t>
      </w:r>
      <w:r>
        <w:rPr>
          <w:sz w:val="28"/>
          <w:szCs w:val="28"/>
        </w:rPr>
        <w:t>у</w:t>
      </w:r>
      <w:r w:rsidRPr="001B4F96">
        <w:rPr>
          <w:sz w:val="28"/>
          <w:szCs w:val="28"/>
        </w:rPr>
        <w:t xml:space="preserve"> Михайловн</w:t>
      </w:r>
      <w:r>
        <w:rPr>
          <w:sz w:val="28"/>
          <w:szCs w:val="28"/>
        </w:rPr>
        <w:t xml:space="preserve">у подать документы на регистрацию </w:t>
      </w:r>
      <w:r w:rsidRPr="001B4F96">
        <w:rPr>
          <w:sz w:val="28"/>
          <w:szCs w:val="28"/>
        </w:rPr>
        <w:t>Автономной некоммерческой организации социального обслуживания населения «Саранка»</w:t>
      </w:r>
      <w:r>
        <w:rPr>
          <w:sz w:val="28"/>
          <w:szCs w:val="28"/>
        </w:rPr>
        <w:t xml:space="preserve"> в Управление Министерства юстиции России по Забайкальско</w:t>
      </w:r>
      <w:r w:rsidRPr="007F5996">
        <w:rPr>
          <w:sz w:val="28"/>
          <w:szCs w:val="28"/>
        </w:rPr>
        <w:t>му краю</w:t>
      </w:r>
      <w:r>
        <w:rPr>
          <w:sz w:val="28"/>
          <w:szCs w:val="28"/>
        </w:rPr>
        <w:t xml:space="preserve">. </w:t>
      </w:r>
    </w:p>
    <w:p w:rsidR="007E18AE" w:rsidRPr="001B4F96" w:rsidRDefault="007E18AE" w:rsidP="00FB0D90">
      <w:pPr>
        <w:pStyle w:val="ListParagraph"/>
        <w:jc w:val="both"/>
        <w:rPr>
          <w:sz w:val="28"/>
          <w:szCs w:val="28"/>
        </w:rPr>
      </w:pPr>
    </w:p>
    <w:p w:rsidR="007E18AE" w:rsidRPr="0014589B" w:rsidRDefault="007E18AE" w:rsidP="001D3DB1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Учредитель                                                    Т.М. Юндунова</w:t>
      </w:r>
    </w:p>
    <w:sectPr w:rsidR="007E18AE" w:rsidRPr="0014589B" w:rsidSect="00140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F4AD0"/>
    <w:multiLevelType w:val="hybridMultilevel"/>
    <w:tmpl w:val="C480F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346F348A"/>
    <w:multiLevelType w:val="hybridMultilevel"/>
    <w:tmpl w:val="967C97F6"/>
    <w:lvl w:ilvl="0" w:tplc="7CF893EC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3CC10B71"/>
    <w:multiLevelType w:val="hybridMultilevel"/>
    <w:tmpl w:val="C51AE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4F96"/>
    <w:rsid w:val="00140547"/>
    <w:rsid w:val="0014589B"/>
    <w:rsid w:val="001B4F96"/>
    <w:rsid w:val="001D3DB1"/>
    <w:rsid w:val="002D2CFE"/>
    <w:rsid w:val="00433479"/>
    <w:rsid w:val="004B435A"/>
    <w:rsid w:val="004D3578"/>
    <w:rsid w:val="00527F73"/>
    <w:rsid w:val="006A19D1"/>
    <w:rsid w:val="006C17C1"/>
    <w:rsid w:val="007E18AE"/>
    <w:rsid w:val="007F5996"/>
    <w:rsid w:val="008A476E"/>
    <w:rsid w:val="00943D46"/>
    <w:rsid w:val="00C73020"/>
    <w:rsid w:val="00CC3E18"/>
    <w:rsid w:val="00FB0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547"/>
    <w:pPr>
      <w:spacing w:after="200"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B4F9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64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</TotalTime>
  <Pages>1</Pages>
  <Words>239</Words>
  <Characters>1366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2008-06-29T21:46:00Z</cp:lastPrinted>
  <dcterms:created xsi:type="dcterms:W3CDTF">2017-05-23T07:54:00Z</dcterms:created>
  <dcterms:modified xsi:type="dcterms:W3CDTF">2008-06-29T21:48:00Z</dcterms:modified>
</cp:coreProperties>
</file>