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D4F" w:rsidRDefault="00724D4F" w:rsidP="007134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724D4F" w:rsidRPr="003827FA" w:rsidRDefault="00724D4F" w:rsidP="004152DC">
      <w:pPr>
        <w:pStyle w:val="NoSpacing"/>
        <w:spacing w:before="0" w:after="0"/>
        <w:jc w:val="center"/>
        <w:textAlignment w:val="top"/>
        <w:rPr>
          <w:b/>
          <w:bCs/>
          <w:sz w:val="16"/>
          <w:szCs w:val="16"/>
        </w:rPr>
      </w:pPr>
      <w:r w:rsidRPr="003827FA">
        <w:rPr>
          <w:b/>
          <w:bCs/>
          <w:sz w:val="16"/>
          <w:szCs w:val="16"/>
        </w:rPr>
        <w:t xml:space="preserve">                                                                                                                                                                   </w:t>
      </w:r>
      <w:r>
        <w:rPr>
          <w:b/>
          <w:bCs/>
          <w:sz w:val="16"/>
          <w:szCs w:val="16"/>
        </w:rPr>
        <w:t xml:space="preserve">                </w:t>
      </w:r>
      <w:r w:rsidRPr="003827FA">
        <w:rPr>
          <w:b/>
          <w:bCs/>
          <w:sz w:val="16"/>
          <w:szCs w:val="16"/>
        </w:rPr>
        <w:t>Утвержден</w:t>
      </w:r>
    </w:p>
    <w:p w:rsidR="00724D4F" w:rsidRPr="003827FA" w:rsidRDefault="00724D4F" w:rsidP="004152DC">
      <w:pPr>
        <w:pStyle w:val="NoSpacing"/>
        <w:spacing w:before="0" w:after="0"/>
        <w:jc w:val="center"/>
        <w:textAlignment w:val="top"/>
        <w:rPr>
          <w:b/>
          <w:bCs/>
          <w:sz w:val="16"/>
          <w:szCs w:val="16"/>
        </w:rPr>
      </w:pPr>
      <w:r w:rsidRPr="003827FA">
        <w:rPr>
          <w:b/>
          <w:bCs/>
          <w:sz w:val="16"/>
          <w:szCs w:val="16"/>
        </w:rPr>
        <w:t xml:space="preserve">                                                                                                                                           учредитель АНО СОН «Саранка»</w:t>
      </w:r>
    </w:p>
    <w:p w:rsidR="00724D4F" w:rsidRPr="003827FA" w:rsidRDefault="00724D4F" w:rsidP="004152DC">
      <w:pPr>
        <w:pStyle w:val="NoSpacing"/>
        <w:spacing w:before="0" w:after="0"/>
        <w:jc w:val="center"/>
        <w:textAlignment w:val="top"/>
        <w:rPr>
          <w:b/>
          <w:bCs/>
          <w:sz w:val="16"/>
          <w:szCs w:val="16"/>
        </w:rPr>
      </w:pPr>
      <w:r w:rsidRPr="003827FA">
        <w:rPr>
          <w:b/>
          <w:bCs/>
          <w:sz w:val="16"/>
          <w:szCs w:val="16"/>
        </w:rPr>
        <w:t xml:space="preserve">                                       </w:t>
      </w:r>
    </w:p>
    <w:p w:rsidR="00724D4F" w:rsidRPr="003827FA" w:rsidRDefault="00724D4F" w:rsidP="004152DC">
      <w:pPr>
        <w:pStyle w:val="NoSpacing"/>
        <w:spacing w:before="0" w:after="0"/>
        <w:jc w:val="center"/>
        <w:textAlignment w:val="top"/>
        <w:rPr>
          <w:b/>
          <w:bCs/>
          <w:sz w:val="16"/>
          <w:szCs w:val="16"/>
        </w:rPr>
      </w:pPr>
      <w:r w:rsidRPr="003827FA">
        <w:rPr>
          <w:b/>
          <w:bCs/>
          <w:sz w:val="16"/>
          <w:szCs w:val="16"/>
        </w:rPr>
        <w:t xml:space="preserve">                                                                                                                                                  _______________ Т.М.Юндунова </w:t>
      </w:r>
    </w:p>
    <w:p w:rsidR="00724D4F" w:rsidRPr="003827FA" w:rsidRDefault="00724D4F" w:rsidP="004152DC">
      <w:pPr>
        <w:pStyle w:val="NoSpacing"/>
        <w:spacing w:before="0" w:after="0"/>
        <w:jc w:val="center"/>
        <w:textAlignment w:val="top"/>
        <w:rPr>
          <w:b/>
          <w:bCs/>
          <w:sz w:val="16"/>
          <w:szCs w:val="16"/>
        </w:rPr>
      </w:pPr>
    </w:p>
    <w:p w:rsidR="00724D4F" w:rsidRPr="003827FA" w:rsidRDefault="00724D4F" w:rsidP="003827FA">
      <w:pPr>
        <w:pStyle w:val="NoSpacing"/>
        <w:spacing w:before="0" w:after="0"/>
        <w:jc w:val="center"/>
        <w:textAlignment w:val="top"/>
        <w:rPr>
          <w:b/>
          <w:bCs/>
          <w:sz w:val="16"/>
          <w:szCs w:val="16"/>
        </w:rPr>
      </w:pPr>
      <w:r w:rsidRPr="003827FA">
        <w:rPr>
          <w:b/>
          <w:bCs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«01» августа   2017г. </w:t>
      </w:r>
    </w:p>
    <w:p w:rsidR="00724D4F" w:rsidRPr="003827FA" w:rsidRDefault="00724D4F" w:rsidP="007134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3827FA">
        <w:rPr>
          <w:rFonts w:ascii="Times New Roman" w:hAnsi="Times New Roman" w:cs="Times New Roman"/>
          <w:b/>
          <w:bCs/>
          <w:sz w:val="16"/>
          <w:szCs w:val="16"/>
        </w:rPr>
        <w:t xml:space="preserve">Тарифы на 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дополнительные </w:t>
      </w:r>
      <w:r w:rsidRPr="003827FA">
        <w:rPr>
          <w:rFonts w:ascii="Times New Roman" w:hAnsi="Times New Roman" w:cs="Times New Roman"/>
          <w:b/>
          <w:bCs/>
          <w:sz w:val="16"/>
          <w:szCs w:val="16"/>
        </w:rPr>
        <w:t xml:space="preserve">социальные услуги, не входящие в перечень  социальных услуг, </w:t>
      </w:r>
    </w:p>
    <w:p w:rsidR="00724D4F" w:rsidRPr="003827FA" w:rsidRDefault="00724D4F" w:rsidP="007134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3827FA">
        <w:rPr>
          <w:rFonts w:ascii="Times New Roman" w:hAnsi="Times New Roman" w:cs="Times New Roman"/>
          <w:b/>
          <w:bCs/>
          <w:sz w:val="16"/>
          <w:szCs w:val="16"/>
        </w:rPr>
        <w:t xml:space="preserve">предоставляемых  гражданам пожилого возраста и инвалидам на дому </w:t>
      </w:r>
    </w:p>
    <w:p w:rsidR="00724D4F" w:rsidRPr="003827FA" w:rsidRDefault="00724D4F" w:rsidP="007134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А</w:t>
      </w:r>
      <w:r w:rsidRPr="003827FA">
        <w:rPr>
          <w:rFonts w:ascii="Times New Roman" w:hAnsi="Times New Roman" w:cs="Times New Roman"/>
          <w:b/>
          <w:bCs/>
          <w:sz w:val="16"/>
          <w:szCs w:val="16"/>
        </w:rPr>
        <w:t>втономной некоммерческой организацией социального обслуживания населения «Саранка»</w:t>
      </w:r>
    </w:p>
    <w:p w:rsidR="00724D4F" w:rsidRPr="007D7A74" w:rsidRDefault="00724D4F" w:rsidP="0071345F">
      <w:pPr>
        <w:spacing w:after="0" w:line="240" w:lineRule="auto"/>
        <w:jc w:val="center"/>
        <w:rPr>
          <w:b/>
          <w:bCs/>
          <w:sz w:val="16"/>
          <w:szCs w:val="16"/>
        </w:rPr>
      </w:pPr>
    </w:p>
    <w:tbl>
      <w:tblPr>
        <w:tblW w:w="9094" w:type="dxa"/>
        <w:tblInd w:w="-28" w:type="dxa"/>
        <w:tblLayout w:type="fixed"/>
        <w:tblCellMar>
          <w:left w:w="30" w:type="dxa"/>
          <w:right w:w="30" w:type="dxa"/>
        </w:tblCellMar>
        <w:tblLook w:val="00A0"/>
      </w:tblPr>
      <w:tblGrid>
        <w:gridCol w:w="597"/>
        <w:gridCol w:w="1706"/>
        <w:gridCol w:w="1979"/>
        <w:gridCol w:w="180"/>
        <w:gridCol w:w="1522"/>
        <w:gridCol w:w="1571"/>
        <w:gridCol w:w="1539"/>
      </w:tblGrid>
      <w:tr w:rsidR="00724D4F" w:rsidRPr="00182F5D">
        <w:trPr>
          <w:trHeight w:val="566"/>
        </w:trPr>
        <w:tc>
          <w:tcPr>
            <w:tcW w:w="5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наименование услуги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Единица</w:t>
            </w:r>
          </w:p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измерения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Трудоемкость</w:t>
            </w:r>
          </w:p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мин.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Тариф,</w:t>
            </w:r>
          </w:p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724D4F" w:rsidRPr="00182F5D">
        <w:trPr>
          <w:trHeight w:val="29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Приготовление полуфабрикатов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кг.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56-00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95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Распиловка дров: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вручную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куб.м.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113-00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электропилой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куб.м.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39-00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Колка дров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куб.м.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113-00</w:t>
            </w:r>
          </w:p>
        </w:tc>
      </w:tr>
      <w:tr w:rsidR="00724D4F" w:rsidRPr="00182F5D">
        <w:trPr>
          <w:trHeight w:val="444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Переноска дров и укладка в поленницу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куб.м. (на расстояние до 20 м.)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56-00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Колка угля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куб.м.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75-00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Складирование угля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куб.м.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37-00</w:t>
            </w:r>
          </w:p>
        </w:tc>
      </w:tr>
      <w:tr w:rsidR="00724D4F" w:rsidRPr="00182F5D">
        <w:trPr>
          <w:trHeight w:val="29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Колка и доставка льда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ведро (10 литров)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37-00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95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Мытье и чистка: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отопительных батарей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28-00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холодильника (с размарозкой)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56-00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люстр, светильников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19-00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сантехники, в т.ч.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29-00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-ванны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15-00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-унитаза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15-00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Уборка подсобных помещений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кв.м.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19-00</w:t>
            </w:r>
          </w:p>
        </w:tc>
      </w:tr>
      <w:tr w:rsidR="00724D4F" w:rsidRPr="00182F5D">
        <w:trPr>
          <w:trHeight w:val="29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Ручная чистка ковровых дорожек, напольных покрытий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кв.м.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9-00</w:t>
            </w:r>
          </w:p>
        </w:tc>
      </w:tr>
      <w:tr w:rsidR="00724D4F" w:rsidRPr="00182F5D">
        <w:trPr>
          <w:trHeight w:val="29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Вынос жидких бытовых отходов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ведро (10 литров)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5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Стирка белья: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ручная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кг.сух.бел.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37-00</w:t>
            </w:r>
          </w:p>
        </w:tc>
      </w:tr>
      <w:tr w:rsidR="00724D4F" w:rsidRPr="00182F5D">
        <w:trPr>
          <w:trHeight w:val="166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машинная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1-5 кг.сух.бел.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19-00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Глажение белья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кг.сух.бел.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19-00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Ремонт личной одежды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изделие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19-00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Снятие штор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пара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навешивание штор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пара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19-00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Замена лапм в светильниках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лампа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Утепление оконных рам, дверей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м.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9-00</w:t>
            </w:r>
          </w:p>
        </w:tc>
      </w:tr>
      <w:tr w:rsidR="00724D4F" w:rsidRPr="00182F5D">
        <w:trPr>
          <w:trHeight w:val="29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Очистка рам от утеплительного материала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м.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6-00</w:t>
            </w:r>
          </w:p>
        </w:tc>
      </w:tr>
      <w:tr w:rsidR="00724D4F" w:rsidRPr="00182F5D">
        <w:trPr>
          <w:trHeight w:val="29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Очистка от мусора (снега) двора, крыльца, дорожек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кв.м.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1,5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3-00</w:t>
            </w:r>
          </w:p>
        </w:tc>
      </w:tr>
      <w:tr w:rsidR="00724D4F" w:rsidRPr="00182F5D">
        <w:trPr>
          <w:trHeight w:val="29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695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Услуги по обработке приусадебного участка: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724D4F" w:rsidRPr="00182F5D">
        <w:trPr>
          <w:trHeight w:val="27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подготовка посевных площадей (копка)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кв.м.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28-00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посадка семян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кв.м.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высадка рассады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кв.м.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28-00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-пикировка рассады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6-00</w:t>
            </w:r>
          </w:p>
        </w:tc>
      </w:tr>
      <w:tr w:rsidR="00724D4F" w:rsidRPr="00182F5D">
        <w:trPr>
          <w:trHeight w:val="444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удаление сорняков с посевных площадей овощных культур открытого и закрытого грунтов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кв.м.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75-00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полив овощных культур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кв.м.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посадка картофеля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кв.м.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23—00</w:t>
            </w:r>
          </w:p>
        </w:tc>
      </w:tr>
      <w:tr w:rsidR="00724D4F" w:rsidRPr="00182F5D">
        <w:trPr>
          <w:trHeight w:val="29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междурядная обработка картофеля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кв.м.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28-00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уборка картофеля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кв.м.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37-00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сбор урожая: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овощей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кв.м.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56-00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ягод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литр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28-00</w:t>
            </w:r>
          </w:p>
        </w:tc>
      </w:tr>
      <w:tr w:rsidR="00724D4F" w:rsidRPr="00182F5D">
        <w:trPr>
          <w:trHeight w:val="29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обработка, подвязывание и утепление кустарников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куст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19-00</w:t>
            </w:r>
          </w:p>
        </w:tc>
      </w:tr>
      <w:tr w:rsidR="00724D4F" w:rsidRPr="00182F5D">
        <w:trPr>
          <w:gridAfter w:val="5"/>
          <w:wAfter w:w="6791" w:type="dxa"/>
          <w:trHeight w:val="29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консервирование овощей: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засолка, консервирование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банка  (3 литра)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28-00</w:t>
            </w:r>
          </w:p>
        </w:tc>
      </w:tr>
      <w:tr w:rsidR="00724D4F" w:rsidRPr="00182F5D">
        <w:trPr>
          <w:trHeight w:val="29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засолка капусты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ведро (10 литров)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84-00</w:t>
            </w:r>
          </w:p>
        </w:tc>
      </w:tr>
      <w:tr w:rsidR="00724D4F" w:rsidRPr="00182F5D">
        <w:trPr>
          <w:trHeight w:val="29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Закладка овощей на хранение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услуга (не более 10 кг.)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14-00</w:t>
            </w:r>
          </w:p>
        </w:tc>
      </w:tr>
      <w:tr w:rsidR="00724D4F" w:rsidRPr="00182F5D">
        <w:trPr>
          <w:trHeight w:val="29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Покупка, доставка свежих овощей, грибов и ягод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услуга (не более 7 кг.)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47-00</w:t>
            </w:r>
          </w:p>
        </w:tc>
      </w:tr>
      <w:tr w:rsidR="00724D4F" w:rsidRPr="00182F5D">
        <w:trPr>
          <w:trHeight w:val="29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Уборка овощехранилища (подполья)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кв.м.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15-00</w:t>
            </w:r>
          </w:p>
        </w:tc>
      </w:tr>
      <w:tr w:rsidR="00724D4F" w:rsidRPr="00182F5D">
        <w:trPr>
          <w:gridAfter w:val="3"/>
          <w:wAfter w:w="4632" w:type="dxa"/>
          <w:trHeight w:val="29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3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Обслуживание печи в доме (ремонт, чистка, побелка)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побелка печи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кв.м.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чистка дымохода печи от сажи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113-00</w:t>
            </w:r>
          </w:p>
        </w:tc>
      </w:tr>
      <w:tr w:rsidR="00724D4F" w:rsidRPr="00182F5D">
        <w:trPr>
          <w:trHeight w:val="444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ремонт печи (заделка трещин и щелей на поверхности печи, побелка)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37-00</w:t>
            </w:r>
          </w:p>
        </w:tc>
      </w:tr>
      <w:tr w:rsidR="00724D4F" w:rsidRPr="00182F5D">
        <w:trPr>
          <w:trHeight w:val="29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Проведение текущего ремонта жилого помещения, в т.ч.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кв.м.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87-00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побелка жилого помещения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кв.м.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покраска жилого помещения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кв.м.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23-00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покраска радиаторов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кв.м.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37-00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снятие обоев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кв.м.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поклейка обоев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кв.м.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15-00</w:t>
            </w:r>
          </w:p>
        </w:tc>
      </w:tr>
      <w:tr w:rsidR="00724D4F" w:rsidRPr="00182F5D">
        <w:trPr>
          <w:trHeight w:val="29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695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банными услугами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724D4F" w:rsidRPr="00182F5D">
        <w:trPr>
          <w:trHeight w:val="29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доставка топлива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услуга (до 10 кг.)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6,25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топка печи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услуга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28-00</w:t>
            </w:r>
          </w:p>
        </w:tc>
      </w:tr>
      <w:tr w:rsidR="00724D4F" w:rsidRPr="00182F5D">
        <w:trPr>
          <w:trHeight w:val="29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сопровождение и оказание санитарно-гигиенических услуг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услуга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23-00</w:t>
            </w:r>
          </w:p>
        </w:tc>
      </w:tr>
      <w:tr w:rsidR="00724D4F" w:rsidRPr="00182F5D">
        <w:trPr>
          <w:trHeight w:val="29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53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Уход за комнатными растениями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46-00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посадка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19-00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- полив  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шт., 1 раз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пересадка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19-00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подкормка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шт., 1 раз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обрезка, подвязывание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шт., 1 раз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3-00</w:t>
            </w:r>
          </w:p>
        </w:tc>
      </w:tr>
      <w:tr w:rsidR="00724D4F" w:rsidRPr="00182F5D">
        <w:trPr>
          <w:trHeight w:val="41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Оказание помощи в проведении дезинсекции, дезинфекции, дератизации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услуга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Парикмахерские услуги, в т.ч.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услуга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297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556-00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стрижка мужская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услуга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48-00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стрижка модельная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услуга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62-00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стрижка детская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услуга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43-00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химическая завивка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услуга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244-00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укладка волос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услуга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122-00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сушка феном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услуга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37-00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покраска волос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услуга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122-00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мелирование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услуга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188-00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колорирование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услуга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188-00</w:t>
            </w:r>
          </w:p>
        </w:tc>
      </w:tr>
      <w:tr w:rsidR="00724D4F" w:rsidRPr="00182F5D">
        <w:trPr>
          <w:trHeight w:val="444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Содействие в осуществлении ухода за домашними животными, в т.ч.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услуга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132-00</w:t>
            </w:r>
          </w:p>
        </w:tc>
      </w:tr>
      <w:tr w:rsidR="00724D4F" w:rsidRPr="00182F5D">
        <w:trPr>
          <w:trHeight w:val="29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покупка и доставка корма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услуга ( не более 7 кг.)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помыв животного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услуга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28-00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кормление животного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услуга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19-00</w:t>
            </w:r>
          </w:p>
        </w:tc>
      </w:tr>
      <w:tr w:rsidR="00724D4F" w:rsidRPr="00182F5D">
        <w:trPr>
          <w:trHeight w:val="29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выгул животного (на поводке и в наморднике)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услуга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28-00</w:t>
            </w:r>
          </w:p>
        </w:tc>
      </w:tr>
      <w:tr w:rsidR="00724D4F" w:rsidRPr="00182F5D">
        <w:trPr>
          <w:trHeight w:val="29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замена наполнителя для кошачьего туалета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услуга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9-00</w:t>
            </w:r>
          </w:p>
        </w:tc>
      </w:tr>
      <w:tr w:rsidR="00724D4F" w:rsidRPr="00182F5D">
        <w:trPr>
          <w:trHeight w:val="29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технических средств реабилитации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услуга ( не более 7 кг.)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47-00</w:t>
            </w:r>
          </w:p>
        </w:tc>
      </w:tr>
      <w:tr w:rsidR="00724D4F" w:rsidRPr="00182F5D">
        <w:trPr>
          <w:trHeight w:val="593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представительства в государственных органах, судах, нотариальных конторах и в иных организациях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услуга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113-00</w:t>
            </w:r>
          </w:p>
        </w:tc>
      </w:tr>
      <w:tr w:rsidR="00724D4F" w:rsidRPr="00182F5D">
        <w:trPr>
          <w:trHeight w:val="700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Оказание содействия в оформлении документов, удостоверяющих личность, регистрации по месту пребывания, получение справок в различных организациях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услуга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225-00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Оплата услуг сотовой связи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услуга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28-00</w:t>
            </w:r>
          </w:p>
        </w:tc>
      </w:tr>
      <w:tr w:rsidR="00724D4F" w:rsidRPr="00182F5D">
        <w:trPr>
          <w:trHeight w:val="29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Сдача в ремонт бытовой техники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услуга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47-00</w:t>
            </w:r>
          </w:p>
        </w:tc>
      </w:tr>
      <w:tr w:rsidR="00724D4F" w:rsidRPr="00182F5D">
        <w:trPr>
          <w:trHeight w:val="29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Оплата кредитов, взносов, денежных переводов, налогов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услуга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47-00</w:t>
            </w:r>
          </w:p>
        </w:tc>
      </w:tr>
      <w:tr w:rsidR="00724D4F" w:rsidRPr="00182F5D">
        <w:trPr>
          <w:trHeight w:val="29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Содействие в оказании церковных услуг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услуга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Ксерокопирование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лист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1-00</w:t>
            </w:r>
          </w:p>
        </w:tc>
      </w:tr>
      <w:tr w:rsidR="00724D4F" w:rsidRPr="00182F5D">
        <w:trPr>
          <w:trHeight w:val="29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Чтение газет, журналов, книг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услуга (20 минут)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37-00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Психологическая помощь, в т.ч.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услуга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93-00</w:t>
            </w:r>
          </w:p>
        </w:tc>
      </w:tr>
      <w:tr w:rsidR="00724D4F" w:rsidRPr="00182F5D">
        <w:trPr>
          <w:trHeight w:val="29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индивидуальная психологическая коррекция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занятие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37-00</w:t>
            </w:r>
          </w:p>
        </w:tc>
      </w:tr>
      <w:tr w:rsidR="00724D4F" w:rsidRPr="00182F5D">
        <w:trPr>
          <w:trHeight w:val="305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социально-психологическое консультирование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консультация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56-00</w:t>
            </w:r>
          </w:p>
        </w:tc>
      </w:tr>
      <w:tr w:rsidR="00724D4F" w:rsidRPr="00182F5D">
        <w:trPr>
          <w:trHeight w:val="29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Услуги сиделки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услуга (1 час работы)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113-00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</w:t>
            </w:r>
          </w:p>
        </w:tc>
        <w:tc>
          <w:tcPr>
            <w:tcW w:w="53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Сдача посылки на почту: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до 5 кг.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посылка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47-00</w:t>
            </w:r>
          </w:p>
        </w:tc>
      </w:tr>
      <w:tr w:rsidR="00724D4F" w:rsidRPr="00182F5D">
        <w:trPr>
          <w:trHeight w:val="14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свыше 5 кг.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посылка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75-00</w:t>
            </w:r>
          </w:p>
        </w:tc>
      </w:tr>
      <w:tr w:rsidR="00724D4F" w:rsidRPr="00182F5D">
        <w:trPr>
          <w:trHeight w:val="444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Перемещение крупногабаритных предметов в пределах комнаты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м. в одну сторону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6-00</w:t>
            </w:r>
          </w:p>
        </w:tc>
      </w:tr>
      <w:tr w:rsidR="00724D4F" w:rsidRPr="00182F5D">
        <w:trPr>
          <w:trHeight w:val="444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Оказание содействия в медико-социальном освидетельствовании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услуга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724D4F" w:rsidRPr="00182F5D">
        <w:trPr>
          <w:trHeight w:val="29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содействие в сборе необходимых документов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документ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28-00</w:t>
            </w:r>
          </w:p>
        </w:tc>
      </w:tr>
      <w:tr w:rsidR="00724D4F" w:rsidRPr="00182F5D">
        <w:trPr>
          <w:trHeight w:val="280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запись на освидетельствование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услуга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724D4F" w:rsidRPr="00182F5D" w:rsidRDefault="00724D4F">
            <w:pPr>
              <w:rPr>
                <w:b/>
                <w:bCs/>
                <w:sz w:val="16"/>
                <w:szCs w:val="16"/>
              </w:rPr>
            </w:pPr>
          </w:p>
        </w:tc>
      </w:tr>
      <w:tr w:rsidR="00724D4F" w:rsidRPr="00182F5D">
        <w:trPr>
          <w:trHeight w:val="444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Оказание помощи в получении страхового медицинского полиса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услуга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37-00</w:t>
            </w:r>
          </w:p>
        </w:tc>
      </w:tr>
      <w:tr w:rsidR="00724D4F" w:rsidRPr="00182F5D">
        <w:trPr>
          <w:trHeight w:val="29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Получение талонов на прием в организациях здравоохранения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услуга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4F" w:rsidRPr="00182F5D" w:rsidRDefault="00724D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2F5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28-00</w:t>
            </w:r>
          </w:p>
        </w:tc>
      </w:tr>
    </w:tbl>
    <w:p w:rsidR="00724D4F" w:rsidRPr="007D7A74" w:rsidRDefault="00724D4F" w:rsidP="0071345F">
      <w:pPr>
        <w:rPr>
          <w:sz w:val="16"/>
          <w:szCs w:val="16"/>
        </w:rPr>
      </w:pPr>
    </w:p>
    <w:p w:rsidR="00724D4F" w:rsidRPr="007D7A74" w:rsidRDefault="00724D4F">
      <w:pPr>
        <w:rPr>
          <w:sz w:val="16"/>
          <w:szCs w:val="16"/>
        </w:rPr>
      </w:pPr>
    </w:p>
    <w:sectPr w:rsidR="00724D4F" w:rsidRPr="007D7A74" w:rsidSect="003827FA">
      <w:pgSz w:w="11906" w:h="16838"/>
      <w:pgMar w:top="0" w:right="851" w:bottom="567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345F"/>
    <w:rsid w:val="00021B61"/>
    <w:rsid w:val="00070050"/>
    <w:rsid w:val="00182F5D"/>
    <w:rsid w:val="001B0B3D"/>
    <w:rsid w:val="00283177"/>
    <w:rsid w:val="003106CB"/>
    <w:rsid w:val="003827FA"/>
    <w:rsid w:val="004152DC"/>
    <w:rsid w:val="00420390"/>
    <w:rsid w:val="006A1A9C"/>
    <w:rsid w:val="006B7F01"/>
    <w:rsid w:val="0071345F"/>
    <w:rsid w:val="00724D4F"/>
    <w:rsid w:val="007D7A74"/>
    <w:rsid w:val="007E1CAB"/>
    <w:rsid w:val="009537B9"/>
    <w:rsid w:val="00A0136C"/>
    <w:rsid w:val="00B0594B"/>
    <w:rsid w:val="00BB6C4B"/>
    <w:rsid w:val="00C4569F"/>
    <w:rsid w:val="00E2777E"/>
    <w:rsid w:val="00FD3450"/>
    <w:rsid w:val="00FF1C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69F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99"/>
    <w:qFormat/>
    <w:rsid w:val="004152DC"/>
    <w:pPr>
      <w:spacing w:before="240" w:after="240" w:line="240" w:lineRule="auto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7562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200</TotalTime>
  <Pages>3</Pages>
  <Words>976</Words>
  <Characters>5564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Navigator</dc:creator>
  <cp:keywords/>
  <dc:description/>
  <cp:lastModifiedBy>user</cp:lastModifiedBy>
  <cp:revision>10</cp:revision>
  <cp:lastPrinted>2008-06-30T15:39:00Z</cp:lastPrinted>
  <dcterms:created xsi:type="dcterms:W3CDTF">2015-05-05T03:07:00Z</dcterms:created>
  <dcterms:modified xsi:type="dcterms:W3CDTF">2008-06-30T16:38:00Z</dcterms:modified>
</cp:coreProperties>
</file>